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/>
        </w:rPr>
      </w:pPr>
      <w:r>
        <w:rPr>
          <w:rFonts w:hint="default" w:ascii="Times New Roman" w:hAnsi="Times New Roman"/>
          <w:kern w:val="2"/>
          <w:sz w:val="21"/>
          <w:lang w:val="en-US" w:eastAsia="zh-CN"/>
        </w:rPr>
        <w:pict>
          <v:shape id="Picture 1" o:spid="_x0000_s1026" type="#_x0000_t75" style="height:723.7pt;width:51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" o:spid="_x0000_s1027" type="#_x0000_t75" style="height:777.55pt;width:54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ascii="Times New Roman" w:hAnsi="Times New Roman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" o:spid="_x0000_s1028" type="#_x0000_t75" style="height:671.95pt;width:475.1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2018-04-02T21:25:30Z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